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64AD" w:rsidRDefault="00A864AD" w:rsidP="00EA0134">
      <w:pPr>
        <w:rPr>
          <w:b/>
        </w:rPr>
      </w:pPr>
    </w:p>
    <w:p w:rsidR="00A864AD" w:rsidRDefault="00A864AD" w:rsidP="00EA0134">
      <w:pPr>
        <w:rPr>
          <w:b/>
        </w:rPr>
      </w:pPr>
    </w:p>
    <w:p w:rsidR="00A864AD" w:rsidRDefault="00A864AD" w:rsidP="00EA0134">
      <w:pPr>
        <w:rPr>
          <w:b/>
        </w:rPr>
      </w:pPr>
    </w:p>
    <w:p w:rsidR="00A864AD" w:rsidRDefault="00A864AD" w:rsidP="00A864AD">
      <w:pPr>
        <w:jc w:val="center"/>
        <w:rPr>
          <w:b/>
        </w:rPr>
      </w:pPr>
      <w:r>
        <w:rPr>
          <w:b/>
          <w:noProof/>
          <w:lang w:eastAsia="en-GB"/>
        </w:rPr>
        <w:drawing>
          <wp:inline distT="0" distB="0" distL="0" distR="0">
            <wp:extent cx="2138971" cy="17988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est.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44897" cy="1803804"/>
                    </a:xfrm>
                    <a:prstGeom prst="rect">
                      <a:avLst/>
                    </a:prstGeom>
                  </pic:spPr>
                </pic:pic>
              </a:graphicData>
            </a:graphic>
          </wp:inline>
        </w:drawing>
      </w:r>
    </w:p>
    <w:p w:rsidR="00A864AD" w:rsidRDefault="00A864AD" w:rsidP="00EA0134">
      <w:pPr>
        <w:rPr>
          <w:b/>
        </w:rPr>
      </w:pPr>
    </w:p>
    <w:p w:rsidR="00A864AD" w:rsidRDefault="00A864AD" w:rsidP="00EA0134">
      <w:pPr>
        <w:rPr>
          <w:b/>
        </w:rPr>
      </w:pPr>
    </w:p>
    <w:p w:rsidR="00A864AD" w:rsidRPr="00A864AD" w:rsidRDefault="00A864AD" w:rsidP="00A864AD">
      <w:pPr>
        <w:jc w:val="center"/>
        <w:rPr>
          <w:sz w:val="144"/>
          <w:szCs w:val="144"/>
        </w:rPr>
      </w:pPr>
      <w:r w:rsidRPr="00A864AD">
        <w:rPr>
          <w:sz w:val="144"/>
          <w:szCs w:val="144"/>
        </w:rPr>
        <w:t>Pupil Absence Policy</w:t>
      </w:r>
    </w:p>
    <w:p w:rsidR="00A864AD" w:rsidRDefault="00A864AD" w:rsidP="00EA0134">
      <w:pPr>
        <w:rPr>
          <w:b/>
        </w:rPr>
      </w:pPr>
    </w:p>
    <w:p w:rsidR="00A864AD" w:rsidRDefault="00A864AD" w:rsidP="00EA0134">
      <w:pPr>
        <w:rPr>
          <w:b/>
        </w:rPr>
      </w:pPr>
    </w:p>
    <w:p w:rsidR="00A864AD" w:rsidRDefault="00A864AD" w:rsidP="00EA0134">
      <w:pPr>
        <w:rPr>
          <w:b/>
        </w:rPr>
      </w:pPr>
    </w:p>
    <w:p w:rsidR="00A864AD" w:rsidRDefault="00A864AD" w:rsidP="00EA0134">
      <w:pPr>
        <w:rPr>
          <w:b/>
        </w:rPr>
      </w:pPr>
    </w:p>
    <w:p w:rsidR="00A864AD" w:rsidRDefault="00A864AD" w:rsidP="00EA0134">
      <w:pPr>
        <w:rPr>
          <w:b/>
        </w:rPr>
      </w:pPr>
    </w:p>
    <w:p w:rsidR="00A864AD" w:rsidRDefault="00A864AD" w:rsidP="00EA0134">
      <w:pPr>
        <w:rPr>
          <w:b/>
        </w:rPr>
      </w:pPr>
    </w:p>
    <w:p w:rsidR="00A864AD" w:rsidRDefault="00A864AD" w:rsidP="00EA0134">
      <w:pPr>
        <w:rPr>
          <w:b/>
        </w:rPr>
      </w:pPr>
    </w:p>
    <w:p w:rsidR="00A864AD" w:rsidRDefault="00A864AD" w:rsidP="00EA0134">
      <w:pPr>
        <w:rPr>
          <w:b/>
        </w:rPr>
      </w:pPr>
    </w:p>
    <w:p w:rsidR="00A864AD" w:rsidRDefault="00A864AD" w:rsidP="00EA0134">
      <w:pPr>
        <w:rPr>
          <w:b/>
        </w:rPr>
      </w:pPr>
    </w:p>
    <w:p w:rsidR="00A864AD" w:rsidRDefault="00A864AD" w:rsidP="00EA0134">
      <w:pPr>
        <w:rPr>
          <w:b/>
        </w:rPr>
      </w:pPr>
      <w:bookmarkStart w:id="0" w:name="_GoBack"/>
      <w:bookmarkEnd w:id="0"/>
    </w:p>
    <w:p w:rsidR="00A864AD" w:rsidRDefault="00A864AD" w:rsidP="00EA0134">
      <w:pPr>
        <w:rPr>
          <w:b/>
        </w:rPr>
      </w:pPr>
    </w:p>
    <w:p w:rsidR="00EA0134" w:rsidRDefault="00EA0134" w:rsidP="00EA0134">
      <w:pPr>
        <w:rPr>
          <w:b/>
        </w:rPr>
      </w:pPr>
      <w:r w:rsidRPr="00EA0134">
        <w:rPr>
          <w:b/>
        </w:rPr>
        <w:lastRenderedPageBreak/>
        <w:t>Introduction</w:t>
      </w:r>
    </w:p>
    <w:p w:rsidR="00EA0134" w:rsidRDefault="00EA0134" w:rsidP="00EA0134">
      <w:r w:rsidRPr="00EA0134">
        <w:t xml:space="preserve">Regular school attendance is crucial in raising standards in </w:t>
      </w:r>
      <w:r>
        <w:t>education and ensuring that every child can have full access to the school curriculum and reach their potential.</w:t>
      </w:r>
    </w:p>
    <w:p w:rsidR="00EA0134" w:rsidRDefault="00EA0134" w:rsidP="00EA0134">
      <w:r>
        <w:t>Clandeboye Primary School will strive to promote an ethos and culture which encourages good attendance and where each pupil will feel valued and secure.</w:t>
      </w:r>
    </w:p>
    <w:p w:rsidR="00EA0134" w:rsidRPr="00D435BD" w:rsidRDefault="00EA0134" w:rsidP="00EA0134">
      <w:r w:rsidRPr="00D435BD">
        <w:t>Vision</w:t>
      </w:r>
    </w:p>
    <w:p w:rsidR="00EA0134" w:rsidRPr="00D435BD" w:rsidRDefault="00EA0134" w:rsidP="00EA0134">
      <w:r w:rsidRPr="00D435BD">
        <w:t xml:space="preserve">Clandeboye Primary School will provide a safe and happy environment in which all </w:t>
      </w:r>
      <w:proofErr w:type="spellStart"/>
      <w:r w:rsidRPr="00D435BD">
        <w:t>childrens</w:t>
      </w:r>
      <w:proofErr w:type="spellEnd"/>
      <w:r w:rsidRPr="00D435BD">
        <w:t>’ academic, emotional, physical and spiritual needs are met. The staff feels that the school’s ethos can be summed up as follows:</w:t>
      </w:r>
    </w:p>
    <w:p w:rsidR="00EA0134" w:rsidRPr="00D435BD" w:rsidRDefault="00EA0134" w:rsidP="00EA0134">
      <w:r w:rsidRPr="00D435BD">
        <w:t>We are,</w:t>
      </w:r>
    </w:p>
    <w:p w:rsidR="00EA0134" w:rsidRPr="00D435BD" w:rsidRDefault="00EA0134" w:rsidP="00EA0134">
      <w:pPr>
        <w:pStyle w:val="ListParagraph"/>
        <w:numPr>
          <w:ilvl w:val="0"/>
          <w:numId w:val="1"/>
        </w:numPr>
      </w:pPr>
      <w:r w:rsidRPr="00D435BD">
        <w:t>Friendly</w:t>
      </w:r>
    </w:p>
    <w:p w:rsidR="00EA0134" w:rsidRPr="00D435BD" w:rsidRDefault="00EA0134" w:rsidP="00EA0134">
      <w:pPr>
        <w:pStyle w:val="ListParagraph"/>
        <w:numPr>
          <w:ilvl w:val="0"/>
          <w:numId w:val="1"/>
        </w:numPr>
      </w:pPr>
      <w:r w:rsidRPr="00D435BD">
        <w:t>Happy</w:t>
      </w:r>
    </w:p>
    <w:p w:rsidR="00EA0134" w:rsidRPr="00D435BD" w:rsidRDefault="00EA0134" w:rsidP="00EA0134">
      <w:pPr>
        <w:pStyle w:val="ListParagraph"/>
        <w:numPr>
          <w:ilvl w:val="0"/>
          <w:numId w:val="1"/>
        </w:numPr>
      </w:pPr>
      <w:r w:rsidRPr="00D435BD">
        <w:t>Caring</w:t>
      </w:r>
    </w:p>
    <w:p w:rsidR="00EA0134" w:rsidRPr="00D435BD" w:rsidRDefault="00EA0134" w:rsidP="00EA0134">
      <w:pPr>
        <w:pStyle w:val="ListParagraph"/>
        <w:numPr>
          <w:ilvl w:val="0"/>
          <w:numId w:val="1"/>
        </w:numPr>
      </w:pPr>
      <w:r w:rsidRPr="00D435BD">
        <w:t>Inclusive</w:t>
      </w:r>
    </w:p>
    <w:p w:rsidR="00EA0134" w:rsidRPr="00D435BD" w:rsidRDefault="00EA0134" w:rsidP="00EA0134">
      <w:pPr>
        <w:pStyle w:val="ListParagraph"/>
        <w:numPr>
          <w:ilvl w:val="0"/>
          <w:numId w:val="1"/>
        </w:numPr>
      </w:pPr>
      <w:r w:rsidRPr="00D435BD">
        <w:t>Child-centred</w:t>
      </w:r>
    </w:p>
    <w:p w:rsidR="00EA0134" w:rsidRPr="00D435BD" w:rsidRDefault="00EA0134" w:rsidP="00EA0134">
      <w:pPr>
        <w:pStyle w:val="ListParagraph"/>
        <w:numPr>
          <w:ilvl w:val="0"/>
          <w:numId w:val="1"/>
        </w:numPr>
      </w:pPr>
      <w:r w:rsidRPr="00D435BD">
        <w:t xml:space="preserve">Approachable </w:t>
      </w:r>
    </w:p>
    <w:p w:rsidR="00EA0134" w:rsidRPr="00D435BD" w:rsidRDefault="00EA0134" w:rsidP="00EA0134">
      <w:pPr>
        <w:pStyle w:val="ListParagraph"/>
        <w:numPr>
          <w:ilvl w:val="0"/>
          <w:numId w:val="1"/>
        </w:numPr>
      </w:pPr>
      <w:r w:rsidRPr="00D435BD">
        <w:t>Considerate</w:t>
      </w:r>
    </w:p>
    <w:p w:rsidR="00EA0134" w:rsidRPr="00D435BD" w:rsidRDefault="00EA0134" w:rsidP="00EA0134">
      <w:r w:rsidRPr="00D435BD">
        <w:t>To achieve our vision our aims are:</w:t>
      </w:r>
    </w:p>
    <w:p w:rsidR="00EA0134" w:rsidRPr="00D435BD" w:rsidRDefault="00EA0134" w:rsidP="00EA0134">
      <w:pPr>
        <w:pStyle w:val="ListParagraph"/>
        <w:numPr>
          <w:ilvl w:val="0"/>
          <w:numId w:val="2"/>
        </w:numPr>
      </w:pPr>
      <w:r w:rsidRPr="00D435BD">
        <w:t>To create a happy, secure and stimulating environment</w:t>
      </w:r>
    </w:p>
    <w:p w:rsidR="00EA0134" w:rsidRPr="00D435BD" w:rsidRDefault="00EA0134" w:rsidP="00EA0134">
      <w:pPr>
        <w:pStyle w:val="ListParagraph"/>
        <w:numPr>
          <w:ilvl w:val="0"/>
          <w:numId w:val="2"/>
        </w:numPr>
      </w:pPr>
      <w:r w:rsidRPr="00D435BD">
        <w:t>To empower each child to achieve their full potential in all areas</w:t>
      </w:r>
    </w:p>
    <w:p w:rsidR="00EA0134" w:rsidRPr="00D435BD" w:rsidRDefault="00EA0134" w:rsidP="00EA0134">
      <w:pPr>
        <w:pStyle w:val="ListParagraph"/>
        <w:numPr>
          <w:ilvl w:val="0"/>
          <w:numId w:val="2"/>
        </w:numPr>
      </w:pPr>
      <w:r w:rsidRPr="00D435BD">
        <w:t>To provide an effective and meaningful curriculum</w:t>
      </w:r>
    </w:p>
    <w:p w:rsidR="00EA0134" w:rsidRPr="00D435BD" w:rsidRDefault="00EA0134" w:rsidP="00EA0134">
      <w:pPr>
        <w:pStyle w:val="ListParagraph"/>
        <w:numPr>
          <w:ilvl w:val="0"/>
          <w:numId w:val="2"/>
        </w:numPr>
      </w:pPr>
      <w:r w:rsidRPr="00D435BD">
        <w:t>To encourage mutual respect and a sense of citizenship</w:t>
      </w:r>
    </w:p>
    <w:p w:rsidR="00EA0134" w:rsidRPr="00D435BD" w:rsidRDefault="00EA0134" w:rsidP="00EA0134">
      <w:pPr>
        <w:pStyle w:val="ListParagraph"/>
        <w:numPr>
          <w:ilvl w:val="0"/>
          <w:numId w:val="2"/>
        </w:numPr>
      </w:pPr>
      <w:r w:rsidRPr="00D435BD">
        <w:t>To foster independence and a sense of personal responsibility</w:t>
      </w:r>
    </w:p>
    <w:p w:rsidR="00EA0134" w:rsidRPr="00D435BD" w:rsidRDefault="00EA0134" w:rsidP="00EA0134">
      <w:pPr>
        <w:pStyle w:val="ListParagraph"/>
        <w:numPr>
          <w:ilvl w:val="0"/>
          <w:numId w:val="2"/>
        </w:numPr>
      </w:pPr>
      <w:r w:rsidRPr="00D435BD">
        <w:t>To work in partnership with parents and the community</w:t>
      </w:r>
    </w:p>
    <w:p w:rsidR="00EA0134" w:rsidRPr="00D435BD" w:rsidRDefault="00EA0134" w:rsidP="00EA0134">
      <w:r w:rsidRPr="00D435BD">
        <w:t>Attitudes and Dispositions</w:t>
      </w:r>
    </w:p>
    <w:p w:rsidR="00EA0134" w:rsidRPr="00D435BD" w:rsidRDefault="00EA0134" w:rsidP="00EA0134">
      <w:r w:rsidRPr="00D435BD">
        <w:t>We aim to create learners who are:</w:t>
      </w:r>
    </w:p>
    <w:p w:rsidR="00EA0134" w:rsidRPr="00D435BD" w:rsidRDefault="00EA0134" w:rsidP="00EA0134">
      <w:pPr>
        <w:pStyle w:val="ListParagraph"/>
        <w:numPr>
          <w:ilvl w:val="0"/>
          <w:numId w:val="3"/>
        </w:numPr>
      </w:pPr>
      <w:r w:rsidRPr="00D435BD">
        <w:t>Happy</w:t>
      </w:r>
    </w:p>
    <w:p w:rsidR="00EA0134" w:rsidRPr="00D435BD" w:rsidRDefault="00EA0134" w:rsidP="00EA0134">
      <w:pPr>
        <w:pStyle w:val="ListParagraph"/>
        <w:numPr>
          <w:ilvl w:val="0"/>
          <w:numId w:val="3"/>
        </w:numPr>
      </w:pPr>
      <w:r w:rsidRPr="00D435BD">
        <w:t>Enthusiastic</w:t>
      </w:r>
    </w:p>
    <w:p w:rsidR="00EA0134" w:rsidRPr="00D435BD" w:rsidRDefault="00EA0134" w:rsidP="00EA0134">
      <w:pPr>
        <w:pStyle w:val="ListParagraph"/>
        <w:numPr>
          <w:ilvl w:val="0"/>
          <w:numId w:val="3"/>
        </w:numPr>
      </w:pPr>
      <w:r w:rsidRPr="00D435BD">
        <w:t>Respectful</w:t>
      </w:r>
    </w:p>
    <w:p w:rsidR="00EA0134" w:rsidRPr="00D435BD" w:rsidRDefault="00EA0134" w:rsidP="00EA0134">
      <w:pPr>
        <w:pStyle w:val="ListParagraph"/>
        <w:numPr>
          <w:ilvl w:val="0"/>
          <w:numId w:val="3"/>
        </w:numPr>
      </w:pPr>
      <w:r w:rsidRPr="00D435BD">
        <w:t>Confident</w:t>
      </w:r>
    </w:p>
    <w:p w:rsidR="00EA0134" w:rsidRPr="00D435BD" w:rsidRDefault="00EA0134" w:rsidP="00EA0134">
      <w:pPr>
        <w:pStyle w:val="ListParagraph"/>
        <w:numPr>
          <w:ilvl w:val="0"/>
          <w:numId w:val="3"/>
        </w:numPr>
      </w:pPr>
      <w:r w:rsidRPr="00D435BD">
        <w:t>Curious</w:t>
      </w:r>
    </w:p>
    <w:p w:rsidR="00EA0134" w:rsidRPr="00D435BD" w:rsidRDefault="00EA0134" w:rsidP="00EA0134">
      <w:pPr>
        <w:pStyle w:val="ListParagraph"/>
        <w:numPr>
          <w:ilvl w:val="0"/>
          <w:numId w:val="3"/>
        </w:numPr>
      </w:pPr>
      <w:r w:rsidRPr="00D435BD">
        <w:t>Questioning</w:t>
      </w:r>
    </w:p>
    <w:p w:rsidR="00EA0134" w:rsidRPr="00D435BD" w:rsidRDefault="00EA0134" w:rsidP="00EA0134">
      <w:pPr>
        <w:pStyle w:val="ListParagraph"/>
        <w:numPr>
          <w:ilvl w:val="0"/>
          <w:numId w:val="3"/>
        </w:numPr>
      </w:pPr>
      <w:r w:rsidRPr="00D435BD">
        <w:t>Adventurous</w:t>
      </w:r>
    </w:p>
    <w:p w:rsidR="00EA0134" w:rsidRDefault="00EA0134" w:rsidP="00EA0134">
      <w:pPr>
        <w:pStyle w:val="ListParagraph"/>
        <w:numPr>
          <w:ilvl w:val="0"/>
          <w:numId w:val="3"/>
        </w:numPr>
      </w:pPr>
      <w:r w:rsidRPr="00D435BD">
        <w:t xml:space="preserve">Ambitious </w:t>
      </w:r>
    </w:p>
    <w:p w:rsidR="00D435BD" w:rsidRDefault="00D435BD" w:rsidP="00D435BD">
      <w:pPr>
        <w:rPr>
          <w:b/>
        </w:rPr>
      </w:pPr>
      <w:r w:rsidRPr="00D435BD">
        <w:rPr>
          <w:b/>
        </w:rPr>
        <w:t>Aims</w:t>
      </w:r>
    </w:p>
    <w:p w:rsidR="00D435BD" w:rsidRDefault="00D435BD" w:rsidP="00D435BD">
      <w:pPr>
        <w:pStyle w:val="ListParagraph"/>
        <w:numPr>
          <w:ilvl w:val="0"/>
          <w:numId w:val="4"/>
        </w:numPr>
      </w:pPr>
      <w:r>
        <w:t>To improve/maintain the overall attendance of pupils at Clandeboye Primary School.</w:t>
      </w:r>
    </w:p>
    <w:p w:rsidR="00D435BD" w:rsidRDefault="00D435BD" w:rsidP="00D435BD">
      <w:pPr>
        <w:pStyle w:val="ListParagraph"/>
        <w:numPr>
          <w:ilvl w:val="0"/>
          <w:numId w:val="4"/>
        </w:numPr>
      </w:pPr>
      <w:r>
        <w:t>To develop a framework that defines roles and responsibilities in relation to attendance.</w:t>
      </w:r>
    </w:p>
    <w:p w:rsidR="00D435BD" w:rsidRDefault="00D435BD" w:rsidP="00D435BD">
      <w:pPr>
        <w:pStyle w:val="ListParagraph"/>
        <w:numPr>
          <w:ilvl w:val="0"/>
          <w:numId w:val="4"/>
        </w:numPr>
      </w:pPr>
      <w:r>
        <w:t>To provide advice, support and guidance to parents, guardians and pupils.</w:t>
      </w:r>
    </w:p>
    <w:p w:rsidR="00D435BD" w:rsidRDefault="00D435BD" w:rsidP="00D435BD">
      <w:pPr>
        <w:pStyle w:val="ListParagraph"/>
        <w:numPr>
          <w:ilvl w:val="0"/>
          <w:numId w:val="4"/>
        </w:numPr>
      </w:pPr>
      <w:r>
        <w:t>To promote good relationships with the Education Welfare Service.</w:t>
      </w:r>
    </w:p>
    <w:p w:rsidR="00D435BD" w:rsidRDefault="00D435BD" w:rsidP="00D435BD"/>
    <w:p w:rsidR="00D435BD" w:rsidRDefault="00D435BD" w:rsidP="00D435BD">
      <w:pPr>
        <w:rPr>
          <w:b/>
        </w:rPr>
      </w:pPr>
      <w:r w:rsidRPr="00D435BD">
        <w:rPr>
          <w:b/>
        </w:rPr>
        <w:lastRenderedPageBreak/>
        <w:t>Role of the School</w:t>
      </w:r>
    </w:p>
    <w:p w:rsidR="00D435BD" w:rsidRDefault="00D435BD" w:rsidP="00D435BD">
      <w:r>
        <w:t>The Principal at Clandeboye Primary School has overall responsibility for school attendance. Teachers who have any concerns regarding school attendance should bring these to the attention of Mrs Thomas.</w:t>
      </w:r>
    </w:p>
    <w:p w:rsidR="00D435BD" w:rsidRDefault="00D435BD" w:rsidP="00D435BD">
      <w:r>
        <w:t>The Board of Governors provide support by reviewing school attendance figures and targets and ensuring it is placed as an agenda item at each meeting.</w:t>
      </w:r>
    </w:p>
    <w:p w:rsidR="00D435BD" w:rsidRDefault="00D435BD" w:rsidP="00D435BD">
      <w:r>
        <w:t xml:space="preserve">Teaching staff regularly monitor the attendance and punctuality of pupils by ensuring </w:t>
      </w:r>
      <w:r w:rsidR="00C87EB3">
        <w:t>that attendance is recorded at the beginning</w:t>
      </w:r>
      <w:r>
        <w:t xml:space="preserve"> </w:t>
      </w:r>
      <w:r w:rsidR="00C87EB3">
        <w:t>of morning and afternoon registration sessions.</w:t>
      </w:r>
    </w:p>
    <w:p w:rsidR="00C87EB3" w:rsidRDefault="00C87EB3" w:rsidP="00D435BD">
      <w:r>
        <w:t>To enable our school to accurately record and monitor attendance in a consistent way we will adhere to the guidance provided in the Department of Education Circular 2015/02, which can be found at the following link:</w:t>
      </w:r>
    </w:p>
    <w:p w:rsidR="00C87EB3" w:rsidRDefault="00C87EB3" w:rsidP="00C87EB3">
      <w:pPr>
        <w:tabs>
          <w:tab w:val="right" w:pos="10466"/>
        </w:tabs>
        <w:rPr>
          <w:u w:val="single"/>
        </w:rPr>
      </w:pPr>
      <w:r w:rsidRPr="00C87EB3">
        <w:rPr>
          <w:u w:val="single"/>
        </w:rPr>
        <w:t>http:www.deni.gov.uk?index/support-and-development-2/school-attendan</w:t>
      </w:r>
      <w:r>
        <w:rPr>
          <w:u w:val="single"/>
        </w:rPr>
        <w:t xml:space="preserve">ce/recording-pupil-absences.htm </w:t>
      </w:r>
    </w:p>
    <w:p w:rsidR="00C87EB3" w:rsidRDefault="00C87EB3" w:rsidP="00C87EB3">
      <w:pPr>
        <w:tabs>
          <w:tab w:val="right" w:pos="10466"/>
        </w:tabs>
      </w:pPr>
      <w:r w:rsidRPr="00C87EB3">
        <w:t>Clandeboye is committed</w:t>
      </w:r>
      <w:r>
        <w:t xml:space="preserve"> to working with parents to encourage regular and punctual attendance.</w:t>
      </w:r>
    </w:p>
    <w:p w:rsidR="00C87EB3" w:rsidRPr="00C87EB3" w:rsidRDefault="00C87EB3" w:rsidP="00C87EB3">
      <w:pPr>
        <w:tabs>
          <w:tab w:val="right" w:pos="10466"/>
        </w:tabs>
        <w:rPr>
          <w:b/>
        </w:rPr>
      </w:pPr>
      <w:r w:rsidRPr="00C87EB3">
        <w:rPr>
          <w:b/>
        </w:rPr>
        <w:t>Role of the Parent</w:t>
      </w:r>
    </w:p>
    <w:p w:rsidR="00EA0134" w:rsidRDefault="00C87EB3" w:rsidP="00EA0134">
      <w:r>
        <w:t xml:space="preserve">Parents have a legal duty* to ensure that their child of compulsory school age </w:t>
      </w:r>
      <w:r w:rsidR="00AA28EA">
        <w:t>shall receive efficient full time education suitable to age, ability and aptitude and to any special educational needs they may have, either by regular school attendance or otherwise.</w:t>
      </w:r>
    </w:p>
    <w:p w:rsidR="00AA28EA" w:rsidRDefault="00AA28EA" w:rsidP="00EA0134">
      <w:r>
        <w:t>If a child is registered in school, their parent has a legal duty to ensure that they regularly attend that school.</w:t>
      </w:r>
    </w:p>
    <w:p w:rsidR="00AA28EA" w:rsidRDefault="00AA28EA" w:rsidP="00EA0134">
      <w:r>
        <w:t>It is a parent’s responsibility to inform the school of the reason for a pupil’s absence on the first day of absence. This should be confirmed with a written note when the pupil returns to school. If the absence is likely to be prolonged, this information should be provided to enable the school to assist with homework or any other necessary arrangements which may be required.</w:t>
      </w:r>
    </w:p>
    <w:p w:rsidR="00AA28EA" w:rsidRDefault="00AA28EA" w:rsidP="00EA0134">
      <w:r>
        <w:t xml:space="preserve">Pupils are expected to be in school for 9.00am for registration. It is the responsibility of parents to ensure that their child is punctual. Lateness is recorded at registration and on a child’s attendance record. Late passes are attached </w:t>
      </w:r>
      <w:proofErr w:type="gramStart"/>
      <w:r>
        <w:t>to  a</w:t>
      </w:r>
      <w:proofErr w:type="gramEnd"/>
      <w:r>
        <w:t xml:space="preserve"> child’s ‘My Month at School record’.</w:t>
      </w:r>
    </w:p>
    <w:p w:rsidR="00AA28EA" w:rsidRDefault="00AA28EA" w:rsidP="00EA0134">
      <w:r>
        <w:t xml:space="preserve">If a child appears to be reluctant to attend school a parent should discuss this with the class teacher or Principal to ensure that the family receive maximum support. </w:t>
      </w:r>
    </w:p>
    <w:p w:rsidR="00AA28EA" w:rsidRDefault="00AA28EA" w:rsidP="00EA0134">
      <w:pPr>
        <w:rPr>
          <w:b/>
        </w:rPr>
      </w:pPr>
      <w:r w:rsidRPr="00AA28EA">
        <w:rPr>
          <w:b/>
        </w:rPr>
        <w:t>Role of Pupils</w:t>
      </w:r>
    </w:p>
    <w:p w:rsidR="00677A93" w:rsidRDefault="00677A93" w:rsidP="00EA0134">
      <w:r w:rsidRPr="00677A93">
        <w:t xml:space="preserve">Each </w:t>
      </w:r>
      <w:r>
        <w:t>pupil at Clandeboye Primary School must attend school punctually and regularly. If a pupil has been absent from school, a written note from parents/guardians must be provided on their return.</w:t>
      </w:r>
    </w:p>
    <w:p w:rsidR="00AA28EA" w:rsidRDefault="00677A93" w:rsidP="00EA0134">
      <w:pPr>
        <w:rPr>
          <w:b/>
        </w:rPr>
      </w:pPr>
      <w:r w:rsidRPr="00677A93">
        <w:rPr>
          <w:b/>
        </w:rPr>
        <w:t xml:space="preserve">Absence procedures </w:t>
      </w:r>
    </w:p>
    <w:p w:rsidR="00677A93" w:rsidRDefault="00677A93" w:rsidP="00EA0134">
      <w:r>
        <w:t>All parents/guardians are required to provide written requests for absences to the Principal. These should contain a clear reason for the requested absence. Class teachers should be provided with notice of medical appointments in writing. Parents/guardians may be asked to provide proof of medical appointments for verification by the Principal.</w:t>
      </w:r>
    </w:p>
    <w:p w:rsidR="00677A93" w:rsidRDefault="00677A93" w:rsidP="00EA0134">
      <w:pPr>
        <w:rPr>
          <w:b/>
        </w:rPr>
      </w:pPr>
      <w:r w:rsidRPr="00677A93">
        <w:rPr>
          <w:b/>
        </w:rPr>
        <w:t>Family Holidays during Term Time</w:t>
      </w:r>
    </w:p>
    <w:p w:rsidR="00677A93" w:rsidRDefault="00677A93" w:rsidP="00EA0134">
      <w:r w:rsidRPr="00677A93">
        <w:t xml:space="preserve">Clandeboye Primary School </w:t>
      </w:r>
      <w:r>
        <w:t xml:space="preserve">discourages holidays during term time due to the impact they have on pupils’ learning. Family holidays taken during term time will be categorised as an unauthorised absence. Only in </w:t>
      </w:r>
      <w:r w:rsidR="00D43863">
        <w:t xml:space="preserve">very </w:t>
      </w:r>
      <w:r>
        <w:t>exceptional circumstances will a holiday be authorised.</w:t>
      </w:r>
    </w:p>
    <w:p w:rsidR="006F1AED" w:rsidRDefault="006F1AED" w:rsidP="00EA0134"/>
    <w:p w:rsidR="006F1AED" w:rsidRDefault="006F1AED" w:rsidP="00EA0134">
      <w:pPr>
        <w:rPr>
          <w:b/>
        </w:rPr>
      </w:pPr>
      <w:r w:rsidRPr="006F1AED">
        <w:rPr>
          <w:b/>
        </w:rPr>
        <w:lastRenderedPageBreak/>
        <w:t>Procedures for Monitoring Non-attendance</w:t>
      </w:r>
    </w:p>
    <w:p w:rsidR="006F1AED" w:rsidRDefault="006F1AED" w:rsidP="00EA0134">
      <w:r>
        <w:t>If a pupil is persistently late or has frequent absences the class teacher shall in the first place refer the family to the Principal. The Principal will inform the parent/guardian of the school’s concerns in writing and invite them to attend school to discuss the matter. Attendance of the child/</w:t>
      </w:r>
      <w:proofErr w:type="spellStart"/>
      <w:r>
        <w:t>ren</w:t>
      </w:r>
      <w:proofErr w:type="spellEnd"/>
      <w:r>
        <w:t xml:space="preserve"> concerned will be monitored for an agreed time after which the Principal may wish to refer to the Education Welfare Service.</w:t>
      </w:r>
    </w:p>
    <w:p w:rsidR="006F1AED" w:rsidRDefault="006F1AED" w:rsidP="00EA0134">
      <w:pPr>
        <w:rPr>
          <w:b/>
        </w:rPr>
      </w:pPr>
      <w:r w:rsidRPr="006F1AED">
        <w:rPr>
          <w:b/>
        </w:rPr>
        <w:t>Education Welfare Service</w:t>
      </w:r>
    </w:p>
    <w:p w:rsidR="006F1AED" w:rsidRDefault="006F1AED" w:rsidP="00EA0134">
      <w:r>
        <w:t>EA (formerly Education and Library Boards), through the Education Welfare Service (EWS) have a legal duty to make sure that parents meet their responsibility towards their children’s education.</w:t>
      </w:r>
    </w:p>
    <w:p w:rsidR="006F1AED" w:rsidRDefault="006F1AED" w:rsidP="00EA0134">
      <w:r>
        <w:t>If a pupil’s absence causes concern, or if their attendance falls below 85%, they will be referred to the EWS, if appropriate. EWS will support staff</w:t>
      </w:r>
      <w:r w:rsidR="009419AA">
        <w:t xml:space="preserve"> and parents in developing and implementing strategies to address or improve school attendance.</w:t>
      </w:r>
    </w:p>
    <w:p w:rsidR="009419AA" w:rsidRPr="009419AA" w:rsidRDefault="009419AA" w:rsidP="00EA0134">
      <w:pPr>
        <w:rPr>
          <w:b/>
        </w:rPr>
      </w:pPr>
      <w:r w:rsidRPr="009419AA">
        <w:rPr>
          <w:b/>
        </w:rPr>
        <w:t>Review</w:t>
      </w:r>
    </w:p>
    <w:p w:rsidR="009419AA" w:rsidRPr="009419AA" w:rsidRDefault="009419AA" w:rsidP="009419AA">
      <w:pPr>
        <w:spacing w:after="0" w:line="240" w:lineRule="auto"/>
        <w:rPr>
          <w:rFonts w:eastAsia="Times New Roman" w:cs="Times New Roman"/>
          <w:bCs/>
        </w:rPr>
      </w:pPr>
      <w:r w:rsidRPr="009419AA">
        <w:rPr>
          <w:rFonts w:eastAsia="Times New Roman" w:cs="Times New Roman"/>
          <w:bCs/>
        </w:rPr>
        <w:t xml:space="preserve">Clandeboye Primary School is engaged in continuous monitoring and evaluation of the effectiveness of our </w:t>
      </w:r>
      <w:r>
        <w:rPr>
          <w:rFonts w:eastAsia="Times New Roman" w:cs="Times New Roman"/>
          <w:bCs/>
        </w:rPr>
        <w:t xml:space="preserve">pupil attendance </w:t>
      </w:r>
      <w:r w:rsidRPr="009419AA">
        <w:rPr>
          <w:rFonts w:eastAsia="Times New Roman" w:cs="Times New Roman"/>
          <w:bCs/>
        </w:rPr>
        <w:t xml:space="preserve">guidelines.  We will review our procedures and practice as required to ensure the best possible standards of </w:t>
      </w:r>
      <w:r>
        <w:rPr>
          <w:rFonts w:eastAsia="Times New Roman" w:cs="Times New Roman"/>
          <w:bCs/>
        </w:rPr>
        <w:t>care and welfare for the pupils</w:t>
      </w:r>
      <w:r w:rsidRPr="009419AA">
        <w:rPr>
          <w:rFonts w:eastAsia="Times New Roman" w:cs="Times New Roman"/>
          <w:bCs/>
        </w:rPr>
        <w:t xml:space="preserve"> in our school.  This may result in a change of organisation, method or content as required for individual circumstance.</w:t>
      </w:r>
    </w:p>
    <w:p w:rsidR="009419AA" w:rsidRPr="009419AA" w:rsidRDefault="009419AA" w:rsidP="009419AA">
      <w:pPr>
        <w:spacing w:after="0" w:line="240" w:lineRule="auto"/>
        <w:rPr>
          <w:rFonts w:eastAsia="Times New Roman" w:cs="Times New Roman"/>
        </w:rPr>
      </w:pPr>
    </w:p>
    <w:p w:rsidR="009419AA" w:rsidRPr="009419AA" w:rsidRDefault="009419AA" w:rsidP="009419AA">
      <w:pPr>
        <w:spacing w:after="0" w:line="240" w:lineRule="auto"/>
        <w:rPr>
          <w:rFonts w:eastAsia="Times New Roman" w:cs="Times New Roman"/>
          <w:sz w:val="24"/>
          <w:szCs w:val="24"/>
        </w:rPr>
      </w:pPr>
      <w:r w:rsidRPr="009419AA">
        <w:rPr>
          <w:rFonts w:eastAsia="Times New Roman" w:cs="Times New Roman"/>
        </w:rPr>
        <w:t>Monitoring and review will be achieved through consultation with parents, staff and governors and through direct observation of procedures.  We value the contribution that can be made by our teachers, parents and pupils to affect appropriate change when necessary</w:t>
      </w:r>
      <w:r w:rsidRPr="009419AA">
        <w:rPr>
          <w:rFonts w:eastAsia="Times New Roman" w:cs="Times New Roman"/>
          <w:sz w:val="24"/>
          <w:szCs w:val="24"/>
        </w:rPr>
        <w:t>.</w:t>
      </w:r>
    </w:p>
    <w:p w:rsidR="009419AA" w:rsidRPr="009419AA" w:rsidRDefault="009419AA" w:rsidP="009419AA">
      <w:pPr>
        <w:autoSpaceDE w:val="0"/>
        <w:autoSpaceDN w:val="0"/>
        <w:adjustRightInd w:val="0"/>
        <w:spacing w:after="0" w:line="240" w:lineRule="auto"/>
        <w:rPr>
          <w:rFonts w:eastAsia="Times New Roman" w:cs="Times New Roman"/>
          <w:sz w:val="24"/>
          <w:szCs w:val="24"/>
          <w:lang w:eastAsia="en-GB"/>
        </w:rPr>
      </w:pPr>
    </w:p>
    <w:p w:rsidR="009419AA" w:rsidRDefault="009419AA" w:rsidP="00EA0134"/>
    <w:p w:rsidR="009419AA" w:rsidRPr="006F1AED" w:rsidRDefault="009419AA" w:rsidP="00EA0134"/>
    <w:p w:rsidR="00EA0134" w:rsidRDefault="00EA0134" w:rsidP="00EA0134">
      <w:pPr>
        <w:jc w:val="center"/>
      </w:pPr>
    </w:p>
    <w:p w:rsidR="00EA0134" w:rsidRDefault="00EA0134" w:rsidP="00EA0134">
      <w:pPr>
        <w:jc w:val="center"/>
        <w:rPr>
          <w:sz w:val="96"/>
          <w:szCs w:val="96"/>
        </w:rPr>
      </w:pPr>
    </w:p>
    <w:p w:rsidR="00EA0134" w:rsidRDefault="00EA0134" w:rsidP="00EA0134">
      <w:pPr>
        <w:jc w:val="center"/>
        <w:rPr>
          <w:sz w:val="96"/>
          <w:szCs w:val="96"/>
        </w:rPr>
      </w:pPr>
    </w:p>
    <w:p w:rsidR="00EA0134" w:rsidRDefault="00EA0134" w:rsidP="00EA0134">
      <w:pPr>
        <w:jc w:val="center"/>
        <w:rPr>
          <w:sz w:val="96"/>
          <w:szCs w:val="96"/>
        </w:rPr>
      </w:pPr>
    </w:p>
    <w:p w:rsidR="00EA0134" w:rsidRDefault="00EA0134" w:rsidP="00EA0134">
      <w:pPr>
        <w:jc w:val="center"/>
        <w:rPr>
          <w:sz w:val="28"/>
          <w:szCs w:val="28"/>
        </w:rPr>
      </w:pPr>
    </w:p>
    <w:p w:rsidR="00EA0134" w:rsidRDefault="00EA0134" w:rsidP="00EA0134">
      <w:pPr>
        <w:jc w:val="center"/>
        <w:rPr>
          <w:sz w:val="28"/>
          <w:szCs w:val="28"/>
        </w:rPr>
      </w:pPr>
    </w:p>
    <w:p w:rsidR="00EA0134" w:rsidRPr="00EA0134" w:rsidRDefault="00EA0134" w:rsidP="00EA0134">
      <w:pPr>
        <w:jc w:val="center"/>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sectPr w:rsidR="00EA0134" w:rsidRPr="00EA0134" w:rsidSect="00A864AD">
      <w:pgSz w:w="11906" w:h="16838"/>
      <w:pgMar w:top="720" w:right="720" w:bottom="720" w:left="720" w:header="708" w:footer="708" w:gutter="0"/>
      <w:pgBorders w:offsetFrom="page">
        <w:top w:val="thickThinSmallGap" w:sz="24" w:space="24" w:color="943634" w:themeColor="accent2" w:themeShade="BF"/>
        <w:left w:val="thickThinSmallGap" w:sz="24" w:space="24" w:color="943634" w:themeColor="accent2" w:themeShade="BF"/>
        <w:bottom w:val="thinThickSmallGap" w:sz="24" w:space="24" w:color="943634" w:themeColor="accent2" w:themeShade="BF"/>
        <w:right w:val="thinThickSmallGap" w:sz="24" w:space="24" w:color="943634" w:themeColor="accent2"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121FA2"/>
    <w:multiLevelType w:val="hybridMultilevel"/>
    <w:tmpl w:val="624A0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633AE0"/>
    <w:multiLevelType w:val="hybridMultilevel"/>
    <w:tmpl w:val="A56CC1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F54E86"/>
    <w:multiLevelType w:val="hybridMultilevel"/>
    <w:tmpl w:val="71487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6A2308"/>
    <w:multiLevelType w:val="hybridMultilevel"/>
    <w:tmpl w:val="5C50F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134"/>
    <w:rsid w:val="001F50A6"/>
    <w:rsid w:val="00677A93"/>
    <w:rsid w:val="006F1AED"/>
    <w:rsid w:val="009419AA"/>
    <w:rsid w:val="00A864AD"/>
    <w:rsid w:val="00AA28EA"/>
    <w:rsid w:val="00C87EB3"/>
    <w:rsid w:val="00D435BD"/>
    <w:rsid w:val="00D43863"/>
    <w:rsid w:val="00E00070"/>
    <w:rsid w:val="00EA0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3F402"/>
  <w15:docId w15:val="{CE76384F-221A-49D2-B04F-E427D1C72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01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0134"/>
    <w:rPr>
      <w:rFonts w:ascii="Tahoma" w:hAnsi="Tahoma" w:cs="Tahoma"/>
      <w:sz w:val="16"/>
      <w:szCs w:val="16"/>
    </w:rPr>
  </w:style>
  <w:style w:type="paragraph" w:styleId="ListParagraph">
    <w:name w:val="List Paragraph"/>
    <w:basedOn w:val="Normal"/>
    <w:uiPriority w:val="34"/>
    <w:qFormat/>
    <w:rsid w:val="00EA01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21745BE0</Template>
  <TotalTime>92</TotalTime>
  <Pages>4</Pages>
  <Words>929</Words>
  <Characters>5296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Thomas</dc:creator>
  <cp:lastModifiedBy>J Thomas</cp:lastModifiedBy>
  <cp:revision>3</cp:revision>
  <dcterms:created xsi:type="dcterms:W3CDTF">2015-10-20T13:01:00Z</dcterms:created>
  <dcterms:modified xsi:type="dcterms:W3CDTF">2017-09-27T13:38:00Z</dcterms:modified>
</cp:coreProperties>
</file>